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62728" w14:textId="3BE12A5C" w:rsidR="00F56D1E" w:rsidRPr="00BB6961" w:rsidRDefault="00D32DE8" w:rsidP="00BB6961">
      <w:pPr>
        <w:pStyle w:val="Overskrift1"/>
      </w:pPr>
      <w:r>
        <w:t>VIL DIN KLUB BAKKE OP OM PIGEFESTIVALEN 2026?</w:t>
      </w:r>
    </w:p>
    <w:p w14:paraId="7FA8E971" w14:textId="77777777" w:rsidR="00BB6961" w:rsidRDefault="00BB6961" w:rsidP="00BB6961"/>
    <w:p w14:paraId="0AD06F33" w14:textId="2F3DC90E" w:rsidR="000D0F17" w:rsidRDefault="00D32DE8" w:rsidP="00315451">
      <w:pPr>
        <w:spacing w:after="200" w:line="276" w:lineRule="auto"/>
      </w:pPr>
      <w:r>
        <w:t>Vi har udformet</w:t>
      </w:r>
      <w:r w:rsidR="0017268F">
        <w:t xml:space="preserve"> nogle skabeloner til tekster til SoMe-opslag og lavet nogle grafikker, så fynske klubber, der gerne vil hjælpe med at gøre forældre, spillere og andre interesserede opmærksomme på DBU Fyns pigefestival anno 2026</w:t>
      </w:r>
      <w:r w:rsidR="00E37765">
        <w:t>,</w:t>
      </w:r>
      <w:r w:rsidR="00A10606">
        <w:t xml:space="preserve"> let kan gøre det.</w:t>
      </w:r>
    </w:p>
    <w:p w14:paraId="3B708094" w14:textId="240A5C05" w:rsidR="00B20718" w:rsidRDefault="00A10606" w:rsidP="00315451">
      <w:pPr>
        <w:spacing w:after="200" w:line="276" w:lineRule="auto"/>
      </w:pPr>
      <w:r>
        <w:t>Her finder du udkast til opslagstekster, som der selvfølgelig gerne må redigeres i, så det passer lige netop til jeres klub!</w:t>
      </w:r>
    </w:p>
    <w:p w14:paraId="5F7579E2" w14:textId="4EDB7E9D" w:rsidR="00D04FB1" w:rsidRDefault="00D04FB1" w:rsidP="00315451">
      <w:pPr>
        <w:spacing w:after="200" w:line="276" w:lineRule="auto"/>
        <w:rPr>
          <w:b/>
          <w:bCs/>
        </w:rPr>
      </w:pPr>
      <w:r>
        <w:rPr>
          <w:b/>
          <w:bCs/>
        </w:rPr>
        <w:t>Opslagsforslag til intern</w:t>
      </w:r>
      <w:r w:rsidR="007667E5">
        <w:rPr>
          <w:b/>
          <w:bCs/>
        </w:rPr>
        <w:t>e</w:t>
      </w:r>
      <w:r w:rsidR="00E9663B">
        <w:rPr>
          <w:b/>
          <w:bCs/>
        </w:rPr>
        <w:t xml:space="preserve"> Facebookgru</w:t>
      </w:r>
      <w:r w:rsidR="007667E5">
        <w:rPr>
          <w:b/>
          <w:bCs/>
        </w:rPr>
        <w:t>pper</w:t>
      </w:r>
    </w:p>
    <w:p w14:paraId="4BC02332" w14:textId="5B45F98D" w:rsidR="00587D0F" w:rsidRDefault="00587D0F" w:rsidP="00587D0F">
      <w:pPr>
        <w:spacing w:after="200" w:line="276" w:lineRule="auto"/>
      </w:pPr>
      <w:r w:rsidRPr="00587D0F">
        <w:t xml:space="preserve">Piger! Tag en veninde eller klassekammerat </w:t>
      </w:r>
      <w:r w:rsidR="00D34073">
        <w:t>under armen og tag til DBU Fyns</w:t>
      </w:r>
      <w:r w:rsidRPr="00587D0F">
        <w:t xml:space="preserve"> Pigefestival</w:t>
      </w:r>
      <w:r w:rsidR="00D34073">
        <w:t xml:space="preserve"> den 22. august på Odense Atletikstadion </w:t>
      </w:r>
      <w:r w:rsidR="00D3407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BD"/>
          </mc:Choice>
          <mc:Fallback>
            <w:t>⚽</w:t>
          </mc:Fallback>
        </mc:AlternateContent>
      </w:r>
      <w:r w:rsidR="00AE26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7"/>
          </mc:Choice>
          <mc:Fallback>
            <w:t>👧</w:t>
          </mc:Fallback>
        </mc:AlternateContent>
      </w:r>
      <w:r w:rsidR="00AE26E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67"/>
          </mc:Choice>
          <mc:Fallback>
            <w:t>👧</w:t>
          </mc:Fallback>
        </mc:AlternateContent>
      </w:r>
      <w:r w:rsidR="00AE26EA">
        <w:t xml:space="preserve"> Arrangementet er ikke et stævne, men en fed dag i fodboldens tegn for alle piger mellem 6 og 10 år.</w:t>
      </w:r>
    </w:p>
    <w:p w14:paraId="38B31610" w14:textId="7EB1202F" w:rsidR="007C345B" w:rsidRDefault="007C345B" w:rsidP="00587D0F">
      <w:pPr>
        <w:spacing w:after="200" w:line="276" w:lineRule="auto"/>
        <w:rPr>
          <w:rFonts w:ascii="Segoe UI Emoji" w:hAnsi="Segoe UI Emoji" w:cs="Segoe UI Emoji"/>
        </w:rPr>
      </w:pPr>
      <w:r>
        <w:t xml:space="preserve">Der er </w:t>
      </w:r>
      <w:proofErr w:type="spellStart"/>
      <w:r>
        <w:t>airpitch</w:t>
      </w:r>
      <w:proofErr w:type="spellEnd"/>
      <w:r>
        <w:t>-baner, boldjonglør, DJ</w:t>
      </w:r>
      <w:r w:rsidR="00CB057A">
        <w:t xml:space="preserve">, maskot og søde rollemodeller, der tager sig godt af alle gæster </w:t>
      </w:r>
      <w:r w:rsidR="00CB057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BD"/>
          </mc:Choice>
          <mc:Fallback>
            <w:t>⚽</w:t>
          </mc:Fallback>
        </mc:AlternateContent>
      </w:r>
      <w:r w:rsidR="00CB057A">
        <w:rPr>
          <w:rFonts w:ascii="Segoe UI Emoji" w:hAnsi="Segoe UI Emoji" w:cs="Segoe UI Emoji"/>
        </w:rPr>
        <w:t>🫶</w:t>
      </w:r>
    </w:p>
    <w:p w14:paraId="56E3CB23" w14:textId="651C3189" w:rsidR="00A23E27" w:rsidRDefault="00A23E27" w:rsidP="00A23E27">
      <w:pPr>
        <w:spacing w:after="200" w:line="276" w:lineRule="auto"/>
      </w:pPr>
      <w:r w:rsidRPr="00A23E27">
        <w:rPr>
          <w:noProof/>
        </w:rPr>
        <w:drawing>
          <wp:inline distT="0" distB="0" distL="0" distR="0" wp14:anchorId="400D3CD7" wp14:editId="507FEB03">
            <wp:extent cx="3917950" cy="3917950"/>
            <wp:effectExtent l="0" t="0" r="6350" b="6350"/>
            <wp:docPr id="123768229" name="Billede 4" descr="A promotional poster for a football-themed event, featuring a free registration for children's activities at Odense Atletikstadion on August 22, with activities for different age groups.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8229" name="Billede 4" descr="A promotional poster for a football-themed event, featuring a free registration for children's activities at Odense Atletikstadion on August 22, with activities for different age groups.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6C0E8" w14:textId="77777777" w:rsidR="00945352" w:rsidRDefault="00945352" w:rsidP="00A23E27">
      <w:pPr>
        <w:spacing w:after="200" w:line="276" w:lineRule="auto"/>
      </w:pPr>
    </w:p>
    <w:p w14:paraId="58DB29FA" w14:textId="77777777" w:rsidR="00945352" w:rsidRPr="00A23E27" w:rsidRDefault="00945352" w:rsidP="00A23E27">
      <w:pPr>
        <w:spacing w:after="200" w:line="276" w:lineRule="auto"/>
      </w:pPr>
    </w:p>
    <w:p w14:paraId="729BEFC5" w14:textId="59763462" w:rsidR="009D2D9A" w:rsidRDefault="009D2D9A" w:rsidP="00315451">
      <w:pPr>
        <w:spacing w:after="200" w:line="276" w:lineRule="auto"/>
        <w:rPr>
          <w:b/>
          <w:bCs/>
        </w:rPr>
      </w:pPr>
      <w:r>
        <w:rPr>
          <w:b/>
          <w:bCs/>
        </w:rPr>
        <w:t xml:space="preserve">Opslagsforslag til </w:t>
      </w:r>
      <w:r w:rsidR="00F4466D">
        <w:rPr>
          <w:b/>
          <w:bCs/>
        </w:rPr>
        <w:t>mere eksternt rettede Facebooksider</w:t>
      </w:r>
      <w:r w:rsidR="00BC794D">
        <w:rPr>
          <w:b/>
          <w:bCs/>
        </w:rPr>
        <w:t>/Instagramsider</w:t>
      </w:r>
    </w:p>
    <w:p w14:paraId="5CEC4C05" w14:textId="22DCBF96" w:rsidR="008112B0" w:rsidRDefault="00AB5B97" w:rsidP="00AB5B97">
      <w:pPr>
        <w:spacing w:after="200" w:line="276" w:lineRule="auto"/>
      </w:pPr>
      <w:r w:rsidRPr="00AB5B97">
        <w:t>Vi glæder os til DBU Fyns Pigefestival den 22. august</w:t>
      </w:r>
      <w:r w:rsidR="008C152C">
        <w:t xml:space="preserve"> på Odense Atletikstadion</w:t>
      </w:r>
      <w:r w:rsidRPr="00AB5B97">
        <w:t xml:space="preserve">! </w:t>
      </w:r>
      <w:r w:rsidR="008112B0">
        <w:rPr>
          <w:rFonts w:ascii="Segoe UI Emoji" w:hAnsi="Segoe UI Emoji" w:cs="Segoe UI Emoji"/>
        </w:rPr>
        <w:t>🩵🩷</w:t>
      </w:r>
      <w:r w:rsidR="008C152C">
        <w:br/>
        <w:t xml:space="preserve">Kender du </w:t>
      </w:r>
      <w:r w:rsidRPr="00AB5B97">
        <w:t xml:space="preserve">en pige mellem </w:t>
      </w:r>
      <w:r w:rsidR="008C152C">
        <w:t>6</w:t>
      </w:r>
      <w:r w:rsidRPr="00AB5B97">
        <w:t xml:space="preserve"> og </w:t>
      </w:r>
      <w:r w:rsidR="008C152C">
        <w:t>10</w:t>
      </w:r>
      <w:r w:rsidRPr="00AB5B97">
        <w:t xml:space="preserve"> år, der har lyst til at prøve fodbold</w:t>
      </w:r>
      <w:r w:rsidR="00F6243C">
        <w:t>, så er dette</w:t>
      </w:r>
      <w:r w:rsidR="007B787B">
        <w:t xml:space="preserve"> en fantastisk mulighed! </w:t>
      </w:r>
      <w:r w:rsidR="008112B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BD"/>
          </mc:Choice>
          <mc:Fallback>
            <w:t>⚽</w:t>
          </mc:Fallback>
        </mc:AlternateContent>
      </w:r>
      <w:r w:rsidR="008112B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E"/>
          </mc:Choice>
          <mc:Fallback>
            <w:t>😎</w:t>
          </mc:Fallback>
        </mc:AlternateContent>
      </w:r>
    </w:p>
    <w:p w14:paraId="7112806B" w14:textId="35151577" w:rsidR="00AB5B97" w:rsidRDefault="007B787B" w:rsidP="00AB5B97">
      <w:pPr>
        <w:spacing w:after="200" w:line="276" w:lineRule="auto"/>
      </w:pPr>
      <w:r>
        <w:t xml:space="preserve">Og </w:t>
      </w:r>
      <w:r w:rsidR="00AB5B97" w:rsidRPr="00AB5B97">
        <w:t xml:space="preserve">vi tager </w:t>
      </w:r>
      <w:r>
        <w:t>selvfølgelig altid imod nye spillere, der har lyst</w:t>
      </w:r>
      <w:r w:rsidR="008112B0">
        <w:t xml:space="preserve"> til at gå til fodbold. Henvend jer til XX, hvis I har spørgsmål til vores hold og tilbud.</w:t>
      </w:r>
    </w:p>
    <w:p w14:paraId="517B08C0" w14:textId="30C60BBD" w:rsidR="00E1026A" w:rsidRPr="00E1026A" w:rsidRDefault="00E1026A" w:rsidP="00E1026A">
      <w:pPr>
        <w:spacing w:after="200" w:line="276" w:lineRule="auto"/>
      </w:pPr>
      <w:r w:rsidRPr="00E1026A">
        <w:rPr>
          <w:noProof/>
        </w:rPr>
        <w:drawing>
          <wp:inline distT="0" distB="0" distL="0" distR="0" wp14:anchorId="02996317" wp14:editId="24595921">
            <wp:extent cx="3409950" cy="3409950"/>
            <wp:effectExtent l="0" t="0" r="0" b="0"/>
            <wp:docPr id="1253233465" name="Billede 6" descr="A promotional poster for a football-themed event, featuring a free registration for children's activities at Odense Atletikstadion on August 22, with activities for different age groups.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33465" name="Billede 6" descr="A promotional poster for a football-themed event, featuring a free registration for children's activities at Odense Atletikstadion on August 22, with activities for different age groups.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335A9" w14:textId="77777777" w:rsidR="00E1026A" w:rsidRPr="00AB5B97" w:rsidRDefault="00E1026A" w:rsidP="00AB5B97">
      <w:pPr>
        <w:spacing w:after="200" w:line="276" w:lineRule="auto"/>
      </w:pPr>
    </w:p>
    <w:p w14:paraId="7279E040" w14:textId="77777777" w:rsidR="002522B5" w:rsidRPr="00D04FB1" w:rsidRDefault="002522B5" w:rsidP="00315451">
      <w:pPr>
        <w:spacing w:after="200" w:line="276" w:lineRule="auto"/>
        <w:rPr>
          <w:b/>
          <w:bCs/>
        </w:rPr>
      </w:pPr>
    </w:p>
    <w:sectPr w:rsidR="002522B5" w:rsidRPr="00D04FB1" w:rsidSect="00D56AB5">
      <w:footerReference w:type="default" r:id="rId13"/>
      <w:headerReference w:type="first" r:id="rId14"/>
      <w:footerReference w:type="first" r:id="rId15"/>
      <w:pgSz w:w="11906" w:h="16838"/>
      <w:pgMar w:top="1474" w:right="1701" w:bottom="2268" w:left="1474" w:header="709" w:footer="19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D471A" w14:textId="77777777" w:rsidR="001643CF" w:rsidRDefault="001643CF" w:rsidP="00B96E0E">
      <w:pPr>
        <w:spacing w:line="240" w:lineRule="auto"/>
      </w:pPr>
      <w:r>
        <w:separator/>
      </w:r>
    </w:p>
  </w:endnote>
  <w:endnote w:type="continuationSeparator" w:id="0">
    <w:p w14:paraId="086099A6" w14:textId="77777777" w:rsidR="001643CF" w:rsidRDefault="001643CF" w:rsidP="00B96E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BU">
    <w:altName w:val="Calibri"/>
    <w:panose1 w:val="00000000000000000000"/>
    <w:charset w:val="00"/>
    <w:family w:val="modern"/>
    <w:notTrueType/>
    <w:pitch w:val="variable"/>
    <w:sig w:usb0="8000006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6075D" w14:textId="77777777" w:rsidR="004D1072" w:rsidRDefault="004D1072">
    <w:pPr>
      <w:pStyle w:val="Sidefod"/>
      <w:jc w:val="right"/>
    </w:pPr>
  </w:p>
  <w:p w14:paraId="4955652F" w14:textId="77777777" w:rsidR="004D1072" w:rsidRDefault="007A4C2D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81B7E88" wp14:editId="61D2121A">
              <wp:simplePos x="0" y="0"/>
              <wp:positionH relativeFrom="page">
                <wp:posOffset>6793865</wp:posOffset>
              </wp:positionH>
              <wp:positionV relativeFrom="page">
                <wp:posOffset>10189210</wp:posOffset>
              </wp:positionV>
              <wp:extent cx="356400" cy="219600"/>
              <wp:effectExtent l="0" t="0" r="0" b="0"/>
              <wp:wrapNone/>
              <wp:docPr id="446196729" name="Side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400" cy="21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DA5538" w14:textId="77777777" w:rsidR="007A4C2D" w:rsidRPr="00C0372A" w:rsidRDefault="007A4C2D" w:rsidP="007A4C2D">
                          <w:pPr>
                            <w:pStyle w:val="Overskrift3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1B7E88" id="_x0000_t202" coordsize="21600,21600" o:spt="202" path="m,l,21600r21600,l21600,xe">
              <v:stroke joinstyle="miter"/>
              <v:path gradientshapeok="t" o:connecttype="rect"/>
            </v:shapetype>
            <v:shape id="Sidetal" o:spid="_x0000_s1026" type="#_x0000_t202" style="position:absolute;margin-left:534.95pt;margin-top:802.3pt;width:28.05pt;height:17.3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" filled="f" stroked="f" strokeweight=".5pt">
              <v:textbox inset="0,0,0,0">
                <w:txbxContent>
                  <w:p w14:paraId="7CDA5538" w14:textId="77777777" w:rsidR="007A4C2D" w:rsidRPr="00C0372A" w:rsidRDefault="007A4C2D" w:rsidP="007A4C2D">
                    <w:pPr>
                      <w:pStyle w:val="Overskrift3"/>
                      <w:jc w:val="right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530D6276" wp14:editId="43871BBD">
              <wp:simplePos x="0" y="0"/>
              <wp:positionH relativeFrom="column">
                <wp:posOffset>-808</wp:posOffset>
              </wp:positionH>
              <wp:positionV relativeFrom="paragraph">
                <wp:posOffset>776085</wp:posOffset>
              </wp:positionV>
              <wp:extent cx="2146556" cy="388800"/>
              <wp:effectExtent l="0" t="0" r="0" b="5080"/>
              <wp:wrapNone/>
              <wp:docPr id="246775167" name="Grup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46556" cy="388800"/>
                        <a:chOff x="0" y="0"/>
                        <a:chExt cx="2146434" cy="388995"/>
                      </a:xfrm>
                    </wpg:grpSpPr>
                    <wps:wsp>
                      <wps:cNvPr id="280689321" name="Adresse"/>
                      <wps:cNvSpPr txBox="1"/>
                      <wps:spPr>
                        <a:xfrm>
                          <a:off x="0" y="0"/>
                          <a:ext cx="1315720" cy="38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36645" w14:textId="77777777" w:rsidR="00D56AB5" w:rsidRDefault="00D56AB5" w:rsidP="00D56AB5">
                            <w:pPr>
                              <w:pStyle w:val="NormalSmall"/>
                              <w:rPr>
                                <w:b/>
                              </w:rPr>
                            </w:pPr>
                            <w:r w:rsidRPr="00B206B4">
                              <w:rPr>
                                <w:b/>
                              </w:rPr>
                              <w:t xml:space="preserve">DBU </w:t>
                            </w:r>
                            <w:r>
                              <w:rPr>
                                <w:b/>
                              </w:rPr>
                              <w:t>Fyn</w:t>
                            </w:r>
                          </w:p>
                          <w:p w14:paraId="0657383E" w14:textId="77777777" w:rsidR="00D56AB5" w:rsidRDefault="00D56AB5" w:rsidP="00D56AB5">
                            <w:pPr>
                              <w:pStyle w:val="NormalSmall"/>
                            </w:pPr>
                            <w:proofErr w:type="spellStart"/>
                            <w:r w:rsidRPr="00EB4D2B">
                              <w:t>Stadionvej</w:t>
                            </w:r>
                            <w:proofErr w:type="spellEnd"/>
                            <w:r w:rsidRPr="00EB4D2B">
                              <w:t xml:space="preserve"> 50, </w:t>
                            </w:r>
                            <w:proofErr w:type="spellStart"/>
                            <w:r>
                              <w:t>o</w:t>
                            </w:r>
                            <w:r w:rsidRPr="00EB4D2B">
                              <w:t>pg</w:t>
                            </w:r>
                            <w:proofErr w:type="spellEnd"/>
                            <w:r w:rsidRPr="00EB4D2B">
                              <w:t>. C</w:t>
                            </w:r>
                          </w:p>
                          <w:p w14:paraId="5B154776" w14:textId="77777777" w:rsidR="00D56AB5" w:rsidRPr="00240187" w:rsidRDefault="00D56AB5" w:rsidP="00D56AB5">
                            <w:pPr>
                              <w:pStyle w:val="NormalSmall"/>
                            </w:pPr>
                            <w:r w:rsidRPr="00EB4D2B">
                              <w:t>5200 Odense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3917677" name="Kontakt"/>
                      <wps:cNvSpPr txBox="1"/>
                      <wps:spPr>
                        <a:xfrm>
                          <a:off x="1364114" y="0"/>
                          <a:ext cx="782320" cy="322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B6D416" w14:textId="77777777" w:rsidR="00D56AB5" w:rsidRDefault="00D56AB5" w:rsidP="00D56AB5">
                            <w:pPr>
                              <w:pStyle w:val="NormalSmall"/>
                            </w:pPr>
                            <w:r>
                              <w:t xml:space="preserve">+45 </w:t>
                            </w:r>
                            <w:r w:rsidRPr="00EB4D2B">
                              <w:t>6617</w:t>
                            </w:r>
                            <w:r>
                              <w:t xml:space="preserve"> </w:t>
                            </w:r>
                            <w:r w:rsidRPr="00EB4D2B">
                              <w:t>8218</w:t>
                            </w:r>
                          </w:p>
                          <w:p w14:paraId="2AF32244" w14:textId="77777777" w:rsidR="00D56AB5" w:rsidRPr="00C0372A" w:rsidRDefault="00D56AB5" w:rsidP="00D56AB5">
                            <w:pPr>
                              <w:pStyle w:val="NormalSmall"/>
                            </w:pPr>
                            <w:r w:rsidRPr="00F34F00">
                              <w:t>info@dbu</w:t>
                            </w:r>
                            <w:r>
                              <w:t>fyn</w:t>
                            </w:r>
                            <w:r w:rsidRPr="00F34F00">
                              <w:t>.</w:t>
                            </w:r>
                            <w:r>
                              <w:t>dk</w:t>
                            </w:r>
                            <w:r>
                              <w:br/>
                              <w:t>www.</w:t>
                            </w:r>
                            <w:r w:rsidRPr="00F34F00">
                              <w:t>dbu</w:t>
                            </w:r>
                            <w:r>
                              <w:t>fyn.dk</w:t>
                            </w:r>
                          </w:p>
                          <w:p w14:paraId="4C764F1D" w14:textId="77777777" w:rsidR="00D56AB5" w:rsidRPr="00C0372A" w:rsidRDefault="00D56AB5" w:rsidP="00D56AB5">
                            <w:pPr>
                              <w:pStyle w:val="NormalSmall"/>
                            </w:pPr>
                          </w:p>
                          <w:p w14:paraId="71C5DF27" w14:textId="77777777" w:rsidR="00D56AB5" w:rsidRPr="00C0372A" w:rsidRDefault="00D56AB5" w:rsidP="00D56AB5">
                            <w:pPr>
                              <w:pStyle w:val="NormalSmal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0D6276" id="Gruppe 1" o:spid="_x0000_s1027" style="position:absolute;margin-left:-.05pt;margin-top:61.1pt;width:169pt;height:30.6pt;z-index:251658244" coordsize="21464,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">
              <v:shape id="Adresse" o:spid="_x0000_s1028" type="#_x0000_t202" style="position:absolute;width:13157;height:3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" filled="f" stroked="f" strokeweight=".5pt">
                <v:textbox inset="0,0,0,0">
                  <w:txbxContent>
                    <w:p w14:paraId="3E636645" w14:textId="77777777" w:rsidR="00D56AB5" w:rsidRDefault="00D56AB5" w:rsidP="00D56AB5">
                      <w:pPr>
                        <w:pStyle w:val="NormalSmall"/>
                        <w:rPr>
                          <w:b/>
                        </w:rPr>
                      </w:pPr>
                      <w:r w:rsidRPr="00B206B4">
                        <w:rPr>
                          <w:b/>
                        </w:rPr>
                        <w:t xml:space="preserve">DBU </w:t>
                      </w:r>
                      <w:r>
                        <w:rPr>
                          <w:b/>
                        </w:rPr>
                        <w:t>Fyn</w:t>
                      </w:r>
                    </w:p>
                    <w:p w14:paraId="0657383E" w14:textId="77777777" w:rsidR="00D56AB5" w:rsidRDefault="00D56AB5" w:rsidP="00D56AB5">
                      <w:pPr>
                        <w:pStyle w:val="NormalSmall"/>
                      </w:pPr>
                      <w:proofErr w:type="spellStart"/>
                      <w:r w:rsidRPr="00EB4D2B">
                        <w:t>Stadionvej</w:t>
                      </w:r>
                      <w:proofErr w:type="spellEnd"/>
                      <w:r w:rsidRPr="00EB4D2B">
                        <w:t xml:space="preserve"> 50, </w:t>
                      </w:r>
                      <w:proofErr w:type="spellStart"/>
                      <w:r>
                        <w:t>o</w:t>
                      </w:r>
                      <w:r w:rsidRPr="00EB4D2B">
                        <w:t>pg</w:t>
                      </w:r>
                      <w:proofErr w:type="spellEnd"/>
                      <w:r w:rsidRPr="00EB4D2B">
                        <w:t>. C</w:t>
                      </w:r>
                    </w:p>
                    <w:p w14:paraId="5B154776" w14:textId="77777777" w:rsidR="00D56AB5" w:rsidRPr="00240187" w:rsidRDefault="00D56AB5" w:rsidP="00D56AB5">
                      <w:pPr>
                        <w:pStyle w:val="NormalSmall"/>
                      </w:pPr>
                      <w:r w:rsidRPr="00EB4D2B">
                        <w:t>5200 Odense V</w:t>
                      </w:r>
                    </w:p>
                  </w:txbxContent>
                </v:textbox>
              </v:shape>
              <v:shape id="Kontakt" o:spid="_x0000_s1029" type="#_x0000_t202" style="position:absolute;left:13641;width:7823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" filled="f" stroked="f" strokeweight=".5pt">
                <v:textbox inset="0,0,0,0">
                  <w:txbxContent>
                    <w:p w14:paraId="32B6D416" w14:textId="77777777" w:rsidR="00D56AB5" w:rsidRDefault="00D56AB5" w:rsidP="00D56AB5">
                      <w:pPr>
                        <w:pStyle w:val="NormalSmall"/>
                      </w:pPr>
                      <w:r>
                        <w:t xml:space="preserve">+45 </w:t>
                      </w:r>
                      <w:r w:rsidRPr="00EB4D2B">
                        <w:t>6617</w:t>
                      </w:r>
                      <w:r>
                        <w:t xml:space="preserve"> </w:t>
                      </w:r>
                      <w:r w:rsidRPr="00EB4D2B">
                        <w:t>8218</w:t>
                      </w:r>
                    </w:p>
                    <w:p w14:paraId="2AF32244" w14:textId="77777777" w:rsidR="00D56AB5" w:rsidRPr="00C0372A" w:rsidRDefault="00D56AB5" w:rsidP="00D56AB5">
                      <w:pPr>
                        <w:pStyle w:val="NormalSmall"/>
                      </w:pPr>
                      <w:r w:rsidRPr="00F34F00">
                        <w:t>info@dbu</w:t>
                      </w:r>
                      <w:r>
                        <w:t>fyn</w:t>
                      </w:r>
                      <w:r w:rsidRPr="00F34F00">
                        <w:t>.</w:t>
                      </w:r>
                      <w:r>
                        <w:t>dk</w:t>
                      </w:r>
                      <w:r>
                        <w:br/>
                        <w:t>www.</w:t>
                      </w:r>
                      <w:r w:rsidRPr="00F34F00">
                        <w:t>dbu</w:t>
                      </w:r>
                      <w:r>
                        <w:t>fyn.dk</w:t>
                      </w:r>
                    </w:p>
                    <w:p w14:paraId="4C764F1D" w14:textId="77777777" w:rsidR="00D56AB5" w:rsidRPr="00C0372A" w:rsidRDefault="00D56AB5" w:rsidP="00D56AB5">
                      <w:pPr>
                        <w:pStyle w:val="NormalSmall"/>
                      </w:pPr>
                    </w:p>
                    <w:p w14:paraId="71C5DF27" w14:textId="77777777" w:rsidR="00D56AB5" w:rsidRPr="00C0372A" w:rsidRDefault="00D56AB5" w:rsidP="00D56AB5">
                      <w:pPr>
                        <w:pStyle w:val="NormalSmall"/>
                      </w:pPr>
                    </w:p>
                  </w:txbxContent>
                </v:textbox>
              </v:shape>
            </v:group>
          </w:pict>
        </mc:Fallback>
      </mc:AlternateContent>
    </w:r>
    <w:r w:rsidR="00D56AB5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13FF774" wp14:editId="7E04F627">
              <wp:simplePos x="0" y="0"/>
              <wp:positionH relativeFrom="column">
                <wp:posOffset>3600450</wp:posOffset>
              </wp:positionH>
              <wp:positionV relativeFrom="page">
                <wp:posOffset>9973310</wp:posOffset>
              </wp:positionV>
              <wp:extent cx="2080800" cy="471600"/>
              <wp:effectExtent l="0" t="0" r="2540" b="0"/>
              <wp:wrapNone/>
              <wp:docPr id="9" name="Tekstfel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0800" cy="471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593067" w14:textId="77777777" w:rsidR="00D56AB5" w:rsidRDefault="00D56AB5" w:rsidP="00D56AB5"/>
                        <w:p w14:paraId="26A29585" w14:textId="77777777" w:rsidR="00D56AB5" w:rsidRDefault="00D56AB5" w:rsidP="00D56AB5"/>
                        <w:p w14:paraId="464EC856" w14:textId="39857901" w:rsidR="00D56AB5" w:rsidRDefault="00D56AB5" w:rsidP="00D56AB5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3FF774" id="_x0000_t202" coordsize="21600,21600" o:spt="202" path="m,l,21600r21600,l21600,xe">
              <v:stroke joinstyle="miter"/>
              <v:path gradientshapeok="t" o:connecttype="rect"/>
            </v:shapetype>
            <v:shape id="Tekstfelt 9" o:spid="_x0000_s1030" type="#_x0000_t202" style="position:absolute;margin-left:283.5pt;margin-top:785.3pt;width:163.85pt;height:37.1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" filled="f" stroked="f" strokeweight=".5pt">
              <v:textbox inset="0,0,0,0">
                <w:txbxContent>
                  <w:p w14:paraId="06593067" w14:textId="77777777" w:rsidR="00D56AB5" w:rsidRDefault="00D56AB5" w:rsidP="00D56AB5"/>
                  <w:p w14:paraId="26A29585" w14:textId="77777777" w:rsidR="00D56AB5" w:rsidRDefault="00D56AB5" w:rsidP="00D56AB5"/>
                  <w:p w14:paraId="464EC856" w14:textId="39857901" w:rsidR="00D56AB5" w:rsidRDefault="00D56AB5" w:rsidP="00D56AB5"/>
                </w:txbxContent>
              </v:textbox>
              <w10:wrap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A719C" w14:textId="77777777" w:rsidR="00BB6961" w:rsidRDefault="00D327BC">
    <w:pPr>
      <w:pStyle w:val="Sidefod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25D6D901" wp14:editId="3BA238A0">
              <wp:simplePos x="0" y="0"/>
              <wp:positionH relativeFrom="column">
                <wp:posOffset>3818890</wp:posOffset>
              </wp:positionH>
              <wp:positionV relativeFrom="paragraph">
                <wp:posOffset>775970</wp:posOffset>
              </wp:positionV>
              <wp:extent cx="2146556" cy="388800"/>
              <wp:effectExtent l="0" t="0" r="0" b="5080"/>
              <wp:wrapNone/>
              <wp:docPr id="1488589627" name="Grupp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46556" cy="388800"/>
                        <a:chOff x="0" y="0"/>
                        <a:chExt cx="2146434" cy="388995"/>
                      </a:xfrm>
                    </wpg:grpSpPr>
                    <wps:wsp>
                      <wps:cNvPr id="5" name="Adresse"/>
                      <wps:cNvSpPr txBox="1"/>
                      <wps:spPr>
                        <a:xfrm>
                          <a:off x="0" y="0"/>
                          <a:ext cx="1315720" cy="38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DCB604" w14:textId="77777777" w:rsidR="00D56AB5" w:rsidRDefault="00D56AB5" w:rsidP="00D56AB5">
                            <w:pPr>
                              <w:pStyle w:val="NormalSmall"/>
                              <w:rPr>
                                <w:b/>
                              </w:rPr>
                            </w:pPr>
                            <w:r w:rsidRPr="00B206B4">
                              <w:rPr>
                                <w:b/>
                              </w:rPr>
                              <w:t xml:space="preserve">DBU </w:t>
                            </w:r>
                            <w:r>
                              <w:rPr>
                                <w:b/>
                              </w:rPr>
                              <w:t>Fyn</w:t>
                            </w:r>
                          </w:p>
                          <w:p w14:paraId="133F8981" w14:textId="77777777" w:rsidR="00D56AB5" w:rsidRDefault="00D56AB5" w:rsidP="00D56AB5">
                            <w:pPr>
                              <w:pStyle w:val="NormalSmall"/>
                            </w:pPr>
                            <w:proofErr w:type="spellStart"/>
                            <w:r w:rsidRPr="00EB4D2B">
                              <w:t>Stadionvej</w:t>
                            </w:r>
                            <w:proofErr w:type="spellEnd"/>
                            <w:r w:rsidRPr="00EB4D2B">
                              <w:t xml:space="preserve"> 50, </w:t>
                            </w:r>
                            <w:proofErr w:type="spellStart"/>
                            <w:r>
                              <w:t>o</w:t>
                            </w:r>
                            <w:r w:rsidRPr="00EB4D2B">
                              <w:t>pg</w:t>
                            </w:r>
                            <w:proofErr w:type="spellEnd"/>
                            <w:r w:rsidRPr="00EB4D2B">
                              <w:t>. C</w:t>
                            </w:r>
                          </w:p>
                          <w:p w14:paraId="078AC95F" w14:textId="77777777" w:rsidR="00D56AB5" w:rsidRPr="00240187" w:rsidRDefault="00D56AB5" w:rsidP="00D56AB5">
                            <w:pPr>
                              <w:pStyle w:val="NormalSmall"/>
                            </w:pPr>
                            <w:r w:rsidRPr="00EB4D2B">
                              <w:t>5200 Odense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Kontakt"/>
                      <wps:cNvSpPr txBox="1"/>
                      <wps:spPr>
                        <a:xfrm>
                          <a:off x="1364114" y="0"/>
                          <a:ext cx="782320" cy="322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E14FA" w14:textId="77777777" w:rsidR="00D56AB5" w:rsidRDefault="00D56AB5" w:rsidP="00D56AB5">
                            <w:pPr>
                              <w:pStyle w:val="NormalSmall"/>
                            </w:pPr>
                            <w:r>
                              <w:t xml:space="preserve">+45 </w:t>
                            </w:r>
                            <w:r w:rsidRPr="00EB4D2B">
                              <w:t>6617</w:t>
                            </w:r>
                            <w:r>
                              <w:t xml:space="preserve"> </w:t>
                            </w:r>
                            <w:r w:rsidRPr="00EB4D2B">
                              <w:t>8218</w:t>
                            </w:r>
                          </w:p>
                          <w:p w14:paraId="10379B8E" w14:textId="77777777" w:rsidR="00D56AB5" w:rsidRPr="00C0372A" w:rsidRDefault="00D56AB5" w:rsidP="00D56AB5">
                            <w:pPr>
                              <w:pStyle w:val="NormalSmall"/>
                            </w:pPr>
                            <w:r w:rsidRPr="00F34F00">
                              <w:t>info@dbu</w:t>
                            </w:r>
                            <w:r>
                              <w:t>fyn</w:t>
                            </w:r>
                            <w:r w:rsidRPr="00F34F00">
                              <w:t>.</w:t>
                            </w:r>
                            <w:r>
                              <w:t>dk</w:t>
                            </w:r>
                            <w:r>
                              <w:br/>
                              <w:t>www.</w:t>
                            </w:r>
                            <w:r w:rsidRPr="00F34F00">
                              <w:t>dbu</w:t>
                            </w:r>
                            <w:r>
                              <w:t>fyn.dk</w:t>
                            </w:r>
                          </w:p>
                          <w:p w14:paraId="40575D2B" w14:textId="77777777" w:rsidR="00D56AB5" w:rsidRPr="00C0372A" w:rsidRDefault="00D56AB5" w:rsidP="00D56AB5">
                            <w:pPr>
                              <w:pStyle w:val="NormalSmall"/>
                            </w:pPr>
                          </w:p>
                          <w:p w14:paraId="729E1881" w14:textId="77777777" w:rsidR="00D56AB5" w:rsidRPr="00C0372A" w:rsidRDefault="00D56AB5" w:rsidP="00D56AB5">
                            <w:pPr>
                              <w:pStyle w:val="NormalSmall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5D6D901" id="_x0000_s1032" style="position:absolute;margin-left:300.7pt;margin-top:61.1pt;width:169pt;height:30.6pt;z-index:251658243" coordsize="21464,3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Adresse" o:spid="_x0000_s1033" type="#_x0000_t202" style="position:absolute;width:13157;height:3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<v:textbox inset="0,0,0,0">
                  <w:txbxContent>
                    <w:p w14:paraId="29DCB604" w14:textId="77777777" w:rsidR="00D56AB5" w:rsidRDefault="00D56AB5" w:rsidP="00D56AB5">
                      <w:pPr>
                        <w:pStyle w:val="NormalSmall"/>
                        <w:rPr>
                          <w:b/>
                        </w:rPr>
                      </w:pPr>
                      <w:r w:rsidRPr="00B206B4">
                        <w:rPr>
                          <w:b/>
                        </w:rPr>
                        <w:t xml:space="preserve">DBU </w:t>
                      </w:r>
                      <w:r>
                        <w:rPr>
                          <w:b/>
                        </w:rPr>
                        <w:t>Fyn</w:t>
                      </w:r>
                    </w:p>
                    <w:p w14:paraId="133F8981" w14:textId="77777777" w:rsidR="00D56AB5" w:rsidRDefault="00D56AB5" w:rsidP="00D56AB5">
                      <w:pPr>
                        <w:pStyle w:val="NormalSmall"/>
                      </w:pPr>
                      <w:proofErr w:type="spellStart"/>
                      <w:r w:rsidRPr="00EB4D2B">
                        <w:t>Stadionvej</w:t>
                      </w:r>
                      <w:proofErr w:type="spellEnd"/>
                      <w:r w:rsidRPr="00EB4D2B">
                        <w:t xml:space="preserve"> 50, </w:t>
                      </w:r>
                      <w:proofErr w:type="spellStart"/>
                      <w:r>
                        <w:t>o</w:t>
                      </w:r>
                      <w:r w:rsidRPr="00EB4D2B">
                        <w:t>pg</w:t>
                      </w:r>
                      <w:proofErr w:type="spellEnd"/>
                      <w:r w:rsidRPr="00EB4D2B">
                        <w:t>. C</w:t>
                      </w:r>
                    </w:p>
                    <w:p w14:paraId="078AC95F" w14:textId="77777777" w:rsidR="00D56AB5" w:rsidRPr="00240187" w:rsidRDefault="00D56AB5" w:rsidP="00D56AB5">
                      <w:pPr>
                        <w:pStyle w:val="NormalSmall"/>
                      </w:pPr>
                      <w:r w:rsidRPr="00EB4D2B">
                        <w:t>5200 Odense V</w:t>
                      </w:r>
                    </w:p>
                  </w:txbxContent>
                </v:textbox>
              </v:shape>
              <v:shape id="Kontakt" o:spid="_x0000_s1034" type="#_x0000_t202" style="position:absolute;left:13641;width:7823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<v:textbox inset="0,0,0,0">
                  <w:txbxContent>
                    <w:p w14:paraId="4DBE14FA" w14:textId="77777777" w:rsidR="00D56AB5" w:rsidRDefault="00D56AB5" w:rsidP="00D56AB5">
                      <w:pPr>
                        <w:pStyle w:val="NormalSmall"/>
                      </w:pPr>
                      <w:r>
                        <w:t xml:space="preserve">+45 </w:t>
                      </w:r>
                      <w:r w:rsidRPr="00EB4D2B">
                        <w:t>6617</w:t>
                      </w:r>
                      <w:r>
                        <w:t xml:space="preserve"> </w:t>
                      </w:r>
                      <w:r w:rsidRPr="00EB4D2B">
                        <w:t>8218</w:t>
                      </w:r>
                    </w:p>
                    <w:p w14:paraId="10379B8E" w14:textId="77777777" w:rsidR="00D56AB5" w:rsidRPr="00C0372A" w:rsidRDefault="00D56AB5" w:rsidP="00D56AB5">
                      <w:pPr>
                        <w:pStyle w:val="NormalSmall"/>
                      </w:pPr>
                      <w:r w:rsidRPr="00F34F00">
                        <w:t>info@dbu</w:t>
                      </w:r>
                      <w:r>
                        <w:t>fyn</w:t>
                      </w:r>
                      <w:r w:rsidRPr="00F34F00">
                        <w:t>.</w:t>
                      </w:r>
                      <w:r>
                        <w:t>dk</w:t>
                      </w:r>
                      <w:r>
                        <w:br/>
                        <w:t>www.</w:t>
                      </w:r>
                      <w:r w:rsidRPr="00F34F00">
                        <w:t>dbu</w:t>
                      </w:r>
                      <w:r>
                        <w:t>fyn.dk</w:t>
                      </w:r>
                    </w:p>
                    <w:p w14:paraId="40575D2B" w14:textId="77777777" w:rsidR="00D56AB5" w:rsidRPr="00C0372A" w:rsidRDefault="00D56AB5" w:rsidP="00D56AB5">
                      <w:pPr>
                        <w:pStyle w:val="NormalSmall"/>
                      </w:pPr>
                    </w:p>
                    <w:p w14:paraId="729E1881" w14:textId="77777777" w:rsidR="00D56AB5" w:rsidRPr="00C0372A" w:rsidRDefault="00D56AB5" w:rsidP="00D56AB5">
                      <w:pPr>
                        <w:pStyle w:val="NormalSmall"/>
                      </w:pPr>
                    </w:p>
                  </w:txbxContent>
                </v:textbox>
              </v:shape>
            </v:group>
          </w:pict>
        </mc:Fallback>
      </mc:AlternateContent>
    </w:r>
    <w:r w:rsidR="007A4C2D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7C9B9BF" wp14:editId="0FEF0951">
              <wp:simplePos x="0" y="0"/>
              <wp:positionH relativeFrom="page">
                <wp:posOffset>6793865</wp:posOffset>
              </wp:positionH>
              <wp:positionV relativeFrom="page">
                <wp:posOffset>10189210</wp:posOffset>
              </wp:positionV>
              <wp:extent cx="356400" cy="219600"/>
              <wp:effectExtent l="0" t="0" r="0" b="0"/>
              <wp:wrapNone/>
              <wp:docPr id="2001936562" name="Side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400" cy="21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F2119E" w14:textId="77777777" w:rsidR="007A4C2D" w:rsidRPr="00C0372A" w:rsidRDefault="007A4C2D" w:rsidP="007A4C2D">
                          <w:pPr>
                            <w:pStyle w:val="Overskrift3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C9B9BF" id="_x0000_s1035" type="#_x0000_t202" style="position:absolute;margin-left:534.95pt;margin-top:802.3pt;width:28.05pt;height:17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" filled="f" stroked="f" strokeweight=".5pt">
              <v:textbox inset="0,0,0,0">
                <w:txbxContent>
                  <w:p w14:paraId="5DF2119E" w14:textId="77777777" w:rsidR="007A4C2D" w:rsidRPr="00C0372A" w:rsidRDefault="007A4C2D" w:rsidP="007A4C2D">
                    <w:pPr>
                      <w:pStyle w:val="Overskrift3"/>
                      <w:jc w:val="right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97739" w14:textId="77777777" w:rsidR="001643CF" w:rsidRDefault="001643CF" w:rsidP="00B96E0E">
      <w:pPr>
        <w:spacing w:line="240" w:lineRule="auto"/>
      </w:pPr>
      <w:r>
        <w:separator/>
      </w:r>
    </w:p>
  </w:footnote>
  <w:footnote w:type="continuationSeparator" w:id="0">
    <w:p w14:paraId="52E8F0F4" w14:textId="77777777" w:rsidR="001643CF" w:rsidRDefault="001643CF" w:rsidP="00B96E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78855" w14:textId="77777777" w:rsidR="00D67DF9" w:rsidRDefault="006C3BA5" w:rsidP="00D67DF9">
    <w:pPr>
      <w:pStyle w:val="Sidehoved"/>
      <w:jc w:val="right"/>
    </w:pPr>
    <w:r>
      <w:rPr>
        <w:noProof/>
      </w:rPr>
      <w:drawing>
        <wp:anchor distT="0" distB="0" distL="114300" distR="114300" simplePos="0" relativeHeight="251658242" behindDoc="0" locked="0" layoutInCell="1" allowOverlap="1" wp14:anchorId="1F642E48" wp14:editId="61503A39">
          <wp:simplePos x="0" y="0"/>
          <wp:positionH relativeFrom="column">
            <wp:posOffset>4241165</wp:posOffset>
          </wp:positionH>
          <wp:positionV relativeFrom="page">
            <wp:posOffset>605155</wp:posOffset>
          </wp:positionV>
          <wp:extent cx="1929600" cy="1256400"/>
          <wp:effectExtent l="0" t="0" r="0" b="0"/>
          <wp:wrapNone/>
          <wp:docPr id="2082827880" name="Grafik 2082827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600" cy="12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696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D69424" wp14:editId="0BFE1773">
              <wp:simplePos x="0" y="0"/>
              <wp:positionH relativeFrom="page">
                <wp:posOffset>0</wp:posOffset>
              </wp:positionH>
              <wp:positionV relativeFrom="page">
                <wp:posOffset>925689</wp:posOffset>
              </wp:positionV>
              <wp:extent cx="7559675" cy="1419860"/>
              <wp:effectExtent l="0" t="0" r="0" b="2540"/>
              <wp:wrapSquare wrapText="bothSides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41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337BDB" id="Rectangle 2" o:spid="_x0000_s1026" style="position:absolute;margin-left:0;margin-top:72.9pt;width:595.25pt;height:111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" filled="f" stroked="f" strokeweight="2pt">
              <v:textbox inset="0,0,0,0"/>
              <w10:wrap type="square" anchorx="page" anchory="page"/>
            </v:rect>
          </w:pict>
        </mc:Fallback>
      </mc:AlternateContent>
    </w:r>
    <w:r w:rsidR="00BB6961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DD65F9C" wp14:editId="141EAC6E">
              <wp:simplePos x="0" y="0"/>
              <wp:positionH relativeFrom="page">
                <wp:posOffset>5775325</wp:posOffset>
              </wp:positionH>
              <wp:positionV relativeFrom="page">
                <wp:posOffset>2048459</wp:posOffset>
              </wp:positionV>
              <wp:extent cx="748800" cy="302400"/>
              <wp:effectExtent l="0" t="0" r="635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800" cy="302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4AF92B" w14:textId="77777777" w:rsidR="00BB6961" w:rsidRDefault="00BB6961" w:rsidP="00BB6961">
                          <w:pPr>
                            <w:pStyle w:val="Overskrift2"/>
                            <w:jc w:val="center"/>
                          </w:pPr>
                          <w:r>
                            <w:t>Dato</w:t>
                          </w:r>
                        </w:p>
                        <w:p w14:paraId="4345D092" w14:textId="412CC8E1" w:rsidR="00BB6961" w:rsidRDefault="00BB6961" w:rsidP="00BB696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TIME \@ "dd.MM.yyyy" </w:instrText>
                          </w:r>
                          <w:r>
                            <w:fldChar w:fldCharType="separate"/>
                          </w:r>
                          <w:r w:rsidR="00945352">
                            <w:rPr>
                              <w:noProof/>
                            </w:rPr>
                            <w:t>30.03.2026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65F9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left:0;text-align:left;margin-left:454.75pt;margin-top:161.3pt;width:58.95pt;height:23.8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" filled="f" stroked="f" strokeweight=".5pt">
              <v:textbox inset="0,0,0,0">
                <w:txbxContent>
                  <w:p w14:paraId="5C4AF92B" w14:textId="77777777" w:rsidR="00BB6961" w:rsidRDefault="00BB6961" w:rsidP="00BB6961">
                    <w:pPr>
                      <w:pStyle w:val="Overskrift2"/>
                      <w:jc w:val="center"/>
                    </w:pPr>
                    <w:r>
                      <w:t>Dato</w:t>
                    </w:r>
                  </w:p>
                  <w:p w14:paraId="4345D092" w14:textId="412CC8E1" w:rsidR="00BB6961" w:rsidRDefault="00BB6961" w:rsidP="00BB6961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TIME \@ "dd.MM.yyyy" </w:instrText>
                    </w:r>
                    <w:r>
                      <w:fldChar w:fldCharType="separate"/>
                    </w:r>
                    <w:r w:rsidR="00945352">
                      <w:rPr>
                        <w:noProof/>
                      </w:rPr>
                      <w:t>30.03.2026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75AED"/>
    <w:multiLevelType w:val="hybridMultilevel"/>
    <w:tmpl w:val="FADEE3F6"/>
    <w:lvl w:ilvl="0" w:tplc="944ED820">
      <w:start w:val="1"/>
      <w:numFmt w:val="decimal"/>
      <w:lvlText w:val="%1."/>
      <w:lvlJc w:val="left"/>
      <w:pPr>
        <w:ind w:left="720" w:hanging="360"/>
      </w:pPr>
      <w:rPr>
        <w:rFonts w:ascii="Montserrat Light" w:eastAsiaTheme="minorHAnsi" w:hAnsi="Montserrat Light" w:cs="Arial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31649"/>
    <w:multiLevelType w:val="hybridMultilevel"/>
    <w:tmpl w:val="57BE88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756B7"/>
    <w:multiLevelType w:val="hybridMultilevel"/>
    <w:tmpl w:val="FEA80B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5EA8C4">
      <w:start w:val="1"/>
      <w:numFmt w:val="bullet"/>
      <w:lvlText w:val="−"/>
      <w:lvlJc w:val="left"/>
      <w:pPr>
        <w:ind w:left="2880" w:hanging="360"/>
      </w:pPr>
      <w:rPr>
        <w:rFonts w:ascii="Montserrat Light" w:hAnsi="Montserrat Light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95589"/>
    <w:multiLevelType w:val="multilevel"/>
    <w:tmpl w:val="5E2A035C"/>
    <w:lvl w:ilvl="0">
      <w:start w:val="12"/>
      <w:numFmt w:val="decimal"/>
      <w:lvlText w:val="%1.0"/>
      <w:lvlJc w:val="left"/>
      <w:pPr>
        <w:ind w:left="507" w:hanging="507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11" w:hanging="50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72" w:hanging="1440"/>
      </w:pPr>
      <w:rPr>
        <w:rFonts w:hint="default"/>
      </w:rPr>
    </w:lvl>
  </w:abstractNum>
  <w:abstractNum w:abstractNumId="4" w15:restartNumberingAfterBreak="0">
    <w:nsid w:val="089E3456"/>
    <w:multiLevelType w:val="hybridMultilevel"/>
    <w:tmpl w:val="003680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14F87"/>
    <w:multiLevelType w:val="hybridMultilevel"/>
    <w:tmpl w:val="89A869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13469"/>
    <w:multiLevelType w:val="hybridMultilevel"/>
    <w:tmpl w:val="FAC4D152"/>
    <w:lvl w:ilvl="0" w:tplc="CE52B8DE">
      <w:start w:val="1"/>
      <w:numFmt w:val="decimal"/>
      <w:lvlText w:val="%1."/>
      <w:lvlJc w:val="left"/>
      <w:pPr>
        <w:ind w:left="1080" w:hanging="360"/>
      </w:pPr>
      <w:rPr>
        <w:rFonts w:ascii="Montserrat Black" w:hAnsi="Montserrat Black" w:hint="default"/>
      </w:rPr>
    </w:lvl>
    <w:lvl w:ilvl="1" w:tplc="58669804">
      <w:start w:val="1"/>
      <w:numFmt w:val="lowerLetter"/>
      <w:lvlText w:val="%2."/>
      <w:lvlJc w:val="left"/>
      <w:pPr>
        <w:ind w:left="1800" w:hanging="360"/>
      </w:pPr>
      <w:rPr>
        <w:rFonts w:ascii="Montserrat Light" w:hAnsi="Montserrat Light" w:hint="default"/>
      </w:r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0406000F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665A3C"/>
    <w:multiLevelType w:val="hybridMultilevel"/>
    <w:tmpl w:val="51348BBC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36889"/>
    <w:multiLevelType w:val="hybridMultilevel"/>
    <w:tmpl w:val="28E06E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C1ACF"/>
    <w:multiLevelType w:val="multilevel"/>
    <w:tmpl w:val="5E2A035C"/>
    <w:lvl w:ilvl="0">
      <w:start w:val="12"/>
      <w:numFmt w:val="decimal"/>
      <w:lvlText w:val="%1.0"/>
      <w:lvlJc w:val="left"/>
      <w:pPr>
        <w:ind w:left="507" w:hanging="507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11" w:hanging="50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72" w:hanging="1440"/>
      </w:pPr>
      <w:rPr>
        <w:rFonts w:hint="default"/>
      </w:rPr>
    </w:lvl>
  </w:abstractNum>
  <w:abstractNum w:abstractNumId="10" w15:restartNumberingAfterBreak="0">
    <w:nsid w:val="28EB7A3B"/>
    <w:multiLevelType w:val="hybridMultilevel"/>
    <w:tmpl w:val="A1D6F660"/>
    <w:lvl w:ilvl="0" w:tplc="EB16653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A3548"/>
    <w:multiLevelType w:val="hybridMultilevel"/>
    <w:tmpl w:val="94B0A37C"/>
    <w:lvl w:ilvl="0" w:tplc="51022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6A1E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480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6653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74C6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8E6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2A9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700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1E9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B4B11EC"/>
    <w:multiLevelType w:val="hybridMultilevel"/>
    <w:tmpl w:val="7D080146"/>
    <w:lvl w:ilvl="0" w:tplc="DC5EA8C4">
      <w:start w:val="1"/>
      <w:numFmt w:val="bullet"/>
      <w:lvlText w:val="−"/>
      <w:lvlJc w:val="left"/>
      <w:pPr>
        <w:ind w:left="720" w:hanging="360"/>
      </w:pPr>
      <w:rPr>
        <w:rFonts w:ascii="Montserrat Light" w:hAnsi="Montserrat Light" w:hint="default"/>
      </w:rPr>
    </w:lvl>
    <w:lvl w:ilvl="1" w:tplc="995A79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24D1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B60A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3C48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C6EB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761D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3A2E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F4A6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B6BB1"/>
    <w:multiLevelType w:val="hybridMultilevel"/>
    <w:tmpl w:val="639CD0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50D7"/>
    <w:multiLevelType w:val="hybridMultilevel"/>
    <w:tmpl w:val="0784BD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036E9"/>
    <w:multiLevelType w:val="hybridMultilevel"/>
    <w:tmpl w:val="78528316"/>
    <w:lvl w:ilvl="0" w:tplc="944ED820">
      <w:start w:val="1"/>
      <w:numFmt w:val="decimal"/>
      <w:lvlText w:val="%1."/>
      <w:lvlJc w:val="left"/>
      <w:pPr>
        <w:ind w:left="720" w:hanging="360"/>
      </w:pPr>
      <w:rPr>
        <w:rFonts w:ascii="Montserrat Light" w:eastAsiaTheme="minorHAnsi" w:hAnsi="Montserrat Light" w:cs="Arial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D37DD"/>
    <w:multiLevelType w:val="hybridMultilevel"/>
    <w:tmpl w:val="014AF1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E52F6"/>
    <w:multiLevelType w:val="hybridMultilevel"/>
    <w:tmpl w:val="FF14485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A32F3"/>
    <w:multiLevelType w:val="hybridMultilevel"/>
    <w:tmpl w:val="BB5662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247411"/>
    <w:multiLevelType w:val="hybridMultilevel"/>
    <w:tmpl w:val="142060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F0770A"/>
    <w:multiLevelType w:val="hybridMultilevel"/>
    <w:tmpl w:val="7A102A00"/>
    <w:lvl w:ilvl="0" w:tplc="DC5EA8C4">
      <w:start w:val="1"/>
      <w:numFmt w:val="bullet"/>
      <w:lvlText w:val="−"/>
      <w:lvlJc w:val="left"/>
      <w:pPr>
        <w:ind w:left="720" w:hanging="360"/>
      </w:pPr>
      <w:rPr>
        <w:rFonts w:ascii="Montserrat Light" w:hAnsi="Montserrat Light" w:hint="default"/>
      </w:rPr>
    </w:lvl>
    <w:lvl w:ilvl="1" w:tplc="18409B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6437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A6D6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968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8E68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DC6B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D65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77015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86EB6"/>
    <w:multiLevelType w:val="hybridMultilevel"/>
    <w:tmpl w:val="018259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125AB"/>
    <w:multiLevelType w:val="hybridMultilevel"/>
    <w:tmpl w:val="96862E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3D66C0"/>
    <w:multiLevelType w:val="hybridMultilevel"/>
    <w:tmpl w:val="A64636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1F4A2D"/>
    <w:multiLevelType w:val="hybridMultilevel"/>
    <w:tmpl w:val="E38E55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B7F65"/>
    <w:multiLevelType w:val="hybridMultilevel"/>
    <w:tmpl w:val="3B163866"/>
    <w:lvl w:ilvl="0" w:tplc="DC5EA8C4">
      <w:start w:val="1"/>
      <w:numFmt w:val="bullet"/>
      <w:lvlText w:val="−"/>
      <w:lvlJc w:val="left"/>
      <w:pPr>
        <w:ind w:left="720" w:hanging="360"/>
      </w:pPr>
      <w:rPr>
        <w:rFonts w:ascii="Montserrat Light" w:hAnsi="Montserrat Light" w:hint="default"/>
      </w:rPr>
    </w:lvl>
    <w:lvl w:ilvl="1" w:tplc="AC70D3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FE8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8CA3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5016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4A7E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3C0E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FAA4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646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05E63"/>
    <w:multiLevelType w:val="hybridMultilevel"/>
    <w:tmpl w:val="94FAE2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5EA8C4">
      <w:start w:val="1"/>
      <w:numFmt w:val="bullet"/>
      <w:lvlText w:val="−"/>
      <w:lvlJc w:val="left"/>
      <w:pPr>
        <w:ind w:left="2880" w:hanging="360"/>
      </w:pPr>
      <w:rPr>
        <w:rFonts w:ascii="Montserrat Light" w:hAnsi="Montserrat Light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4A76A8"/>
    <w:multiLevelType w:val="hybridMultilevel"/>
    <w:tmpl w:val="DFC62BE4"/>
    <w:lvl w:ilvl="0" w:tplc="DC5EA8C4">
      <w:start w:val="1"/>
      <w:numFmt w:val="bullet"/>
      <w:lvlText w:val="−"/>
      <w:lvlJc w:val="left"/>
      <w:pPr>
        <w:ind w:left="720" w:hanging="360"/>
      </w:pPr>
      <w:rPr>
        <w:rFonts w:ascii="Montserrat Light" w:hAnsi="Montserrat Light" w:hint="default"/>
      </w:rPr>
    </w:lvl>
    <w:lvl w:ilvl="1" w:tplc="7EE0BC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E43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8869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6000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6E15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424B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1E7D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A611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336539"/>
    <w:multiLevelType w:val="hybridMultilevel"/>
    <w:tmpl w:val="02584B2A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9" w15:restartNumberingAfterBreak="0">
    <w:nsid w:val="4D947F5D"/>
    <w:multiLevelType w:val="hybridMultilevel"/>
    <w:tmpl w:val="E42609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8B2D07"/>
    <w:multiLevelType w:val="hybridMultilevel"/>
    <w:tmpl w:val="3FE0FC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C26021"/>
    <w:multiLevelType w:val="hybridMultilevel"/>
    <w:tmpl w:val="592C70B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777407"/>
    <w:multiLevelType w:val="hybridMultilevel"/>
    <w:tmpl w:val="F796D14A"/>
    <w:lvl w:ilvl="0" w:tplc="040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3" w15:restartNumberingAfterBreak="0">
    <w:nsid w:val="5E2C78C9"/>
    <w:multiLevelType w:val="hybridMultilevel"/>
    <w:tmpl w:val="ED184DFC"/>
    <w:lvl w:ilvl="0" w:tplc="E50EE7C6">
      <w:start w:val="1"/>
      <w:numFmt w:val="decimal"/>
      <w:pStyle w:val="Listeafsnit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0334FB5"/>
    <w:multiLevelType w:val="hybridMultilevel"/>
    <w:tmpl w:val="4C78FA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750727"/>
    <w:multiLevelType w:val="hybridMultilevel"/>
    <w:tmpl w:val="0EC61600"/>
    <w:lvl w:ilvl="0" w:tplc="EB16653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535520"/>
    <w:multiLevelType w:val="hybridMultilevel"/>
    <w:tmpl w:val="971CB1E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6516A1"/>
    <w:multiLevelType w:val="hybridMultilevel"/>
    <w:tmpl w:val="811A286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521E50"/>
    <w:multiLevelType w:val="hybridMultilevel"/>
    <w:tmpl w:val="1990146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F04131"/>
    <w:multiLevelType w:val="hybridMultilevel"/>
    <w:tmpl w:val="7C287362"/>
    <w:lvl w:ilvl="0" w:tplc="EB16653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CF73FE"/>
    <w:multiLevelType w:val="multilevel"/>
    <w:tmpl w:val="4BCEACB8"/>
    <w:lvl w:ilvl="0">
      <w:start w:val="12"/>
      <w:numFmt w:val="decimal"/>
      <w:lvlText w:val="%1.0"/>
      <w:lvlJc w:val="left"/>
      <w:pPr>
        <w:ind w:left="507" w:hanging="507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11" w:hanging="50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72" w:hanging="1440"/>
      </w:pPr>
      <w:rPr>
        <w:rFonts w:hint="default"/>
      </w:rPr>
    </w:lvl>
  </w:abstractNum>
  <w:abstractNum w:abstractNumId="41" w15:restartNumberingAfterBreak="0">
    <w:nsid w:val="6B0C0221"/>
    <w:multiLevelType w:val="multilevel"/>
    <w:tmpl w:val="5E2A035C"/>
    <w:lvl w:ilvl="0">
      <w:start w:val="12"/>
      <w:numFmt w:val="decimal"/>
      <w:lvlText w:val="%1.0"/>
      <w:lvlJc w:val="left"/>
      <w:pPr>
        <w:ind w:left="507" w:hanging="507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11" w:hanging="50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72" w:hanging="1440"/>
      </w:pPr>
      <w:rPr>
        <w:rFonts w:hint="default"/>
      </w:rPr>
    </w:lvl>
  </w:abstractNum>
  <w:abstractNum w:abstractNumId="42" w15:restartNumberingAfterBreak="0">
    <w:nsid w:val="6CD1563F"/>
    <w:multiLevelType w:val="hybridMultilevel"/>
    <w:tmpl w:val="FBE4F6A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AE5EA1"/>
    <w:multiLevelType w:val="hybridMultilevel"/>
    <w:tmpl w:val="2D7A2F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F65D13"/>
    <w:multiLevelType w:val="hybridMultilevel"/>
    <w:tmpl w:val="F67A6D22"/>
    <w:lvl w:ilvl="0" w:tplc="DC5EA8C4">
      <w:start w:val="1"/>
      <w:numFmt w:val="bullet"/>
      <w:lvlText w:val="−"/>
      <w:lvlJc w:val="left"/>
      <w:pPr>
        <w:ind w:left="720" w:hanging="360"/>
      </w:pPr>
      <w:rPr>
        <w:rFonts w:ascii="Montserrat Light" w:hAnsi="Montserrat Light" w:hint="default"/>
      </w:rPr>
    </w:lvl>
    <w:lvl w:ilvl="1" w:tplc="128279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8EB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CCDF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CC4F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2E74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A15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9816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18C7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2A2CB0"/>
    <w:multiLevelType w:val="hybridMultilevel"/>
    <w:tmpl w:val="1174E4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C52A86"/>
    <w:multiLevelType w:val="hybridMultilevel"/>
    <w:tmpl w:val="B08432C6"/>
    <w:lvl w:ilvl="0" w:tplc="7944BB9A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718229">
    <w:abstractNumId w:val="17"/>
  </w:num>
  <w:num w:numId="2" w16cid:durableId="683284956">
    <w:abstractNumId w:val="24"/>
  </w:num>
  <w:num w:numId="3" w16cid:durableId="2137553725">
    <w:abstractNumId w:val="38"/>
  </w:num>
  <w:num w:numId="4" w16cid:durableId="791090887">
    <w:abstractNumId w:val="23"/>
  </w:num>
  <w:num w:numId="5" w16cid:durableId="2113544504">
    <w:abstractNumId w:val="43"/>
  </w:num>
  <w:num w:numId="6" w16cid:durableId="977613226">
    <w:abstractNumId w:val="28"/>
  </w:num>
  <w:num w:numId="7" w16cid:durableId="738671114">
    <w:abstractNumId w:val="0"/>
  </w:num>
  <w:num w:numId="8" w16cid:durableId="559022548">
    <w:abstractNumId w:val="37"/>
  </w:num>
  <w:num w:numId="9" w16cid:durableId="910653268">
    <w:abstractNumId w:val="7"/>
  </w:num>
  <w:num w:numId="10" w16cid:durableId="1783836975">
    <w:abstractNumId w:val="15"/>
  </w:num>
  <w:num w:numId="11" w16cid:durableId="28839584">
    <w:abstractNumId w:val="8"/>
  </w:num>
  <w:num w:numId="12" w16cid:durableId="1097403329">
    <w:abstractNumId w:val="5"/>
  </w:num>
  <w:num w:numId="13" w16cid:durableId="1494687634">
    <w:abstractNumId w:val="22"/>
  </w:num>
  <w:num w:numId="14" w16cid:durableId="1909265179">
    <w:abstractNumId w:val="11"/>
  </w:num>
  <w:num w:numId="15" w16cid:durableId="1303005968">
    <w:abstractNumId w:val="32"/>
  </w:num>
  <w:num w:numId="16" w16cid:durableId="475801512">
    <w:abstractNumId w:val="1"/>
  </w:num>
  <w:num w:numId="17" w16cid:durableId="1807313382">
    <w:abstractNumId w:val="16"/>
  </w:num>
  <w:num w:numId="18" w16cid:durableId="845704845">
    <w:abstractNumId w:val="13"/>
  </w:num>
  <w:num w:numId="19" w16cid:durableId="163320874">
    <w:abstractNumId w:val="18"/>
  </w:num>
  <w:num w:numId="20" w16cid:durableId="670455047">
    <w:abstractNumId w:val="4"/>
  </w:num>
  <w:num w:numId="21" w16cid:durableId="1741514893">
    <w:abstractNumId w:val="29"/>
  </w:num>
  <w:num w:numId="22" w16cid:durableId="1838499662">
    <w:abstractNumId w:val="40"/>
  </w:num>
  <w:num w:numId="23" w16cid:durableId="749154910">
    <w:abstractNumId w:val="3"/>
  </w:num>
  <w:num w:numId="24" w16cid:durableId="997071720">
    <w:abstractNumId w:val="41"/>
  </w:num>
  <w:num w:numId="25" w16cid:durableId="1570534968">
    <w:abstractNumId w:val="9"/>
  </w:num>
  <w:num w:numId="26" w16cid:durableId="659234052">
    <w:abstractNumId w:val="45"/>
  </w:num>
  <w:num w:numId="27" w16cid:durableId="1844122065">
    <w:abstractNumId w:val="14"/>
  </w:num>
  <w:num w:numId="28" w16cid:durableId="1623608139">
    <w:abstractNumId w:val="30"/>
  </w:num>
  <w:num w:numId="29" w16cid:durableId="966085769">
    <w:abstractNumId w:val="31"/>
  </w:num>
  <w:num w:numId="30" w16cid:durableId="854349435">
    <w:abstractNumId w:val="21"/>
  </w:num>
  <w:num w:numId="31" w16cid:durableId="1259289647">
    <w:abstractNumId w:val="46"/>
  </w:num>
  <w:num w:numId="32" w16cid:durableId="880897746">
    <w:abstractNumId w:val="10"/>
  </w:num>
  <w:num w:numId="33" w16cid:durableId="535195808">
    <w:abstractNumId w:val="35"/>
  </w:num>
  <w:num w:numId="34" w16cid:durableId="1136068889">
    <w:abstractNumId w:val="39"/>
  </w:num>
  <w:num w:numId="35" w16cid:durableId="644891520">
    <w:abstractNumId w:val="20"/>
  </w:num>
  <w:num w:numId="36" w16cid:durableId="1991208405">
    <w:abstractNumId w:val="42"/>
  </w:num>
  <w:num w:numId="37" w16cid:durableId="1055469220">
    <w:abstractNumId w:val="2"/>
  </w:num>
  <w:num w:numId="38" w16cid:durableId="1853766157">
    <w:abstractNumId w:val="36"/>
  </w:num>
  <w:num w:numId="39" w16cid:durableId="492185615">
    <w:abstractNumId w:val="26"/>
  </w:num>
  <w:num w:numId="40" w16cid:durableId="847138135">
    <w:abstractNumId w:val="25"/>
  </w:num>
  <w:num w:numId="41" w16cid:durableId="1539271687">
    <w:abstractNumId w:val="44"/>
  </w:num>
  <w:num w:numId="42" w16cid:durableId="2054690706">
    <w:abstractNumId w:val="27"/>
  </w:num>
  <w:num w:numId="43" w16cid:durableId="1838616051">
    <w:abstractNumId w:val="12"/>
  </w:num>
  <w:num w:numId="44" w16cid:durableId="1231231670">
    <w:abstractNumId w:val="6"/>
  </w:num>
  <w:num w:numId="45" w16cid:durableId="339626183">
    <w:abstractNumId w:val="19"/>
  </w:num>
  <w:num w:numId="46" w16cid:durableId="870268982">
    <w:abstractNumId w:val="34"/>
  </w:num>
  <w:num w:numId="47" w16cid:durableId="77872453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8D2"/>
    <w:rsid w:val="0002784C"/>
    <w:rsid w:val="00050AD0"/>
    <w:rsid w:val="000511EB"/>
    <w:rsid w:val="0005328E"/>
    <w:rsid w:val="0005416C"/>
    <w:rsid w:val="00065785"/>
    <w:rsid w:val="000664B0"/>
    <w:rsid w:val="00066FFD"/>
    <w:rsid w:val="0007551E"/>
    <w:rsid w:val="00091504"/>
    <w:rsid w:val="000A2A95"/>
    <w:rsid w:val="000A2BAA"/>
    <w:rsid w:val="000B2A49"/>
    <w:rsid w:val="000C32CA"/>
    <w:rsid w:val="000C70AD"/>
    <w:rsid w:val="000D0F17"/>
    <w:rsid w:val="000D24EB"/>
    <w:rsid w:val="000D6537"/>
    <w:rsid w:val="000D7EBE"/>
    <w:rsid w:val="000E0886"/>
    <w:rsid w:val="000E0C30"/>
    <w:rsid w:val="000F19A9"/>
    <w:rsid w:val="000F4120"/>
    <w:rsid w:val="00103252"/>
    <w:rsid w:val="00115586"/>
    <w:rsid w:val="00133B84"/>
    <w:rsid w:val="00162929"/>
    <w:rsid w:val="001643CF"/>
    <w:rsid w:val="00165C90"/>
    <w:rsid w:val="001660DF"/>
    <w:rsid w:val="001671E6"/>
    <w:rsid w:val="0017268F"/>
    <w:rsid w:val="001842DB"/>
    <w:rsid w:val="00184B7C"/>
    <w:rsid w:val="00196CD6"/>
    <w:rsid w:val="001A7955"/>
    <w:rsid w:val="001C43CB"/>
    <w:rsid w:val="001D5395"/>
    <w:rsid w:val="001E4F4D"/>
    <w:rsid w:val="001F01F1"/>
    <w:rsid w:val="001F1C7C"/>
    <w:rsid w:val="001F3A52"/>
    <w:rsid w:val="00210B0E"/>
    <w:rsid w:val="00224F4E"/>
    <w:rsid w:val="0023301C"/>
    <w:rsid w:val="0024174F"/>
    <w:rsid w:val="002522B5"/>
    <w:rsid w:val="0026737A"/>
    <w:rsid w:val="002705B7"/>
    <w:rsid w:val="002868AD"/>
    <w:rsid w:val="00286DCC"/>
    <w:rsid w:val="00293E42"/>
    <w:rsid w:val="002B27EC"/>
    <w:rsid w:val="002C5150"/>
    <w:rsid w:val="002C7072"/>
    <w:rsid w:val="002D0A79"/>
    <w:rsid w:val="002F141F"/>
    <w:rsid w:val="00315451"/>
    <w:rsid w:val="00324691"/>
    <w:rsid w:val="00333C81"/>
    <w:rsid w:val="00340AD1"/>
    <w:rsid w:val="003411F4"/>
    <w:rsid w:val="00341C5C"/>
    <w:rsid w:val="00343244"/>
    <w:rsid w:val="0034589B"/>
    <w:rsid w:val="00370127"/>
    <w:rsid w:val="00370155"/>
    <w:rsid w:val="00373F75"/>
    <w:rsid w:val="00395427"/>
    <w:rsid w:val="00396CCB"/>
    <w:rsid w:val="003A3079"/>
    <w:rsid w:val="003B01DB"/>
    <w:rsid w:val="003B5239"/>
    <w:rsid w:val="003C1F82"/>
    <w:rsid w:val="003F3396"/>
    <w:rsid w:val="003F374E"/>
    <w:rsid w:val="003F56D1"/>
    <w:rsid w:val="003F5E02"/>
    <w:rsid w:val="00414CAE"/>
    <w:rsid w:val="00415467"/>
    <w:rsid w:val="00435345"/>
    <w:rsid w:val="0044304F"/>
    <w:rsid w:val="004464A2"/>
    <w:rsid w:val="00447666"/>
    <w:rsid w:val="00451213"/>
    <w:rsid w:val="00464046"/>
    <w:rsid w:val="004704E6"/>
    <w:rsid w:val="00476F1A"/>
    <w:rsid w:val="00480BA8"/>
    <w:rsid w:val="004A2060"/>
    <w:rsid w:val="004A794A"/>
    <w:rsid w:val="004C39C6"/>
    <w:rsid w:val="004D1072"/>
    <w:rsid w:val="004E1720"/>
    <w:rsid w:val="004F1BED"/>
    <w:rsid w:val="004F2352"/>
    <w:rsid w:val="004F734F"/>
    <w:rsid w:val="005110E8"/>
    <w:rsid w:val="00513F3D"/>
    <w:rsid w:val="005247C6"/>
    <w:rsid w:val="00525629"/>
    <w:rsid w:val="00525A9D"/>
    <w:rsid w:val="0053076C"/>
    <w:rsid w:val="005342B7"/>
    <w:rsid w:val="005361D3"/>
    <w:rsid w:val="00563908"/>
    <w:rsid w:val="00567CCE"/>
    <w:rsid w:val="00570E34"/>
    <w:rsid w:val="00576723"/>
    <w:rsid w:val="00585F9A"/>
    <w:rsid w:val="00587D0F"/>
    <w:rsid w:val="00596A60"/>
    <w:rsid w:val="005A08B4"/>
    <w:rsid w:val="005A3FE0"/>
    <w:rsid w:val="005B1816"/>
    <w:rsid w:val="005B222E"/>
    <w:rsid w:val="005C1169"/>
    <w:rsid w:val="005C36E2"/>
    <w:rsid w:val="005D6AD2"/>
    <w:rsid w:val="005E4FCA"/>
    <w:rsid w:val="005F4970"/>
    <w:rsid w:val="0060559B"/>
    <w:rsid w:val="006077AC"/>
    <w:rsid w:val="0062420E"/>
    <w:rsid w:val="00641D3C"/>
    <w:rsid w:val="006454C7"/>
    <w:rsid w:val="00650A24"/>
    <w:rsid w:val="006511BD"/>
    <w:rsid w:val="00663DD0"/>
    <w:rsid w:val="006748FF"/>
    <w:rsid w:val="006826DC"/>
    <w:rsid w:val="0069297C"/>
    <w:rsid w:val="006B4F8D"/>
    <w:rsid w:val="006B7B68"/>
    <w:rsid w:val="006C3BA5"/>
    <w:rsid w:val="006D2BE1"/>
    <w:rsid w:val="0070461C"/>
    <w:rsid w:val="00716E5B"/>
    <w:rsid w:val="007224AB"/>
    <w:rsid w:val="00733F1D"/>
    <w:rsid w:val="0074003A"/>
    <w:rsid w:val="00750429"/>
    <w:rsid w:val="007627FF"/>
    <w:rsid w:val="007667E5"/>
    <w:rsid w:val="00771E50"/>
    <w:rsid w:val="0078598A"/>
    <w:rsid w:val="007A1692"/>
    <w:rsid w:val="007A4C2D"/>
    <w:rsid w:val="007A5C79"/>
    <w:rsid w:val="007B787B"/>
    <w:rsid w:val="007C345B"/>
    <w:rsid w:val="007D02B4"/>
    <w:rsid w:val="007D1106"/>
    <w:rsid w:val="007E5086"/>
    <w:rsid w:val="007F2879"/>
    <w:rsid w:val="007F5E33"/>
    <w:rsid w:val="00811274"/>
    <w:rsid w:val="008112B0"/>
    <w:rsid w:val="00814919"/>
    <w:rsid w:val="00826F2F"/>
    <w:rsid w:val="00830A20"/>
    <w:rsid w:val="00835538"/>
    <w:rsid w:val="00846C29"/>
    <w:rsid w:val="00861F2D"/>
    <w:rsid w:val="00880425"/>
    <w:rsid w:val="008828B0"/>
    <w:rsid w:val="00886468"/>
    <w:rsid w:val="008A1AC2"/>
    <w:rsid w:val="008A4C5F"/>
    <w:rsid w:val="008B5C88"/>
    <w:rsid w:val="008C152C"/>
    <w:rsid w:val="008C2051"/>
    <w:rsid w:val="008D07BB"/>
    <w:rsid w:val="008E1EF8"/>
    <w:rsid w:val="008E221F"/>
    <w:rsid w:val="008F01F1"/>
    <w:rsid w:val="00900D12"/>
    <w:rsid w:val="00917FB9"/>
    <w:rsid w:val="00920163"/>
    <w:rsid w:val="0092579B"/>
    <w:rsid w:val="0093042A"/>
    <w:rsid w:val="009323F1"/>
    <w:rsid w:val="0093315B"/>
    <w:rsid w:val="00935B5C"/>
    <w:rsid w:val="009361CC"/>
    <w:rsid w:val="00943D23"/>
    <w:rsid w:val="00945352"/>
    <w:rsid w:val="00946020"/>
    <w:rsid w:val="00955918"/>
    <w:rsid w:val="00965EC5"/>
    <w:rsid w:val="009706EC"/>
    <w:rsid w:val="009742A9"/>
    <w:rsid w:val="0098702A"/>
    <w:rsid w:val="00992EBC"/>
    <w:rsid w:val="00995DCB"/>
    <w:rsid w:val="009B0357"/>
    <w:rsid w:val="009B0D10"/>
    <w:rsid w:val="009B0E25"/>
    <w:rsid w:val="009B1412"/>
    <w:rsid w:val="009B4354"/>
    <w:rsid w:val="009B7E93"/>
    <w:rsid w:val="009D2D9A"/>
    <w:rsid w:val="009E4C9A"/>
    <w:rsid w:val="009F7A97"/>
    <w:rsid w:val="00A10606"/>
    <w:rsid w:val="00A16371"/>
    <w:rsid w:val="00A17199"/>
    <w:rsid w:val="00A20177"/>
    <w:rsid w:val="00A23E27"/>
    <w:rsid w:val="00A35814"/>
    <w:rsid w:val="00A57269"/>
    <w:rsid w:val="00A72F3A"/>
    <w:rsid w:val="00A77941"/>
    <w:rsid w:val="00A810AA"/>
    <w:rsid w:val="00A935E3"/>
    <w:rsid w:val="00A96355"/>
    <w:rsid w:val="00A96577"/>
    <w:rsid w:val="00A96929"/>
    <w:rsid w:val="00AB5B97"/>
    <w:rsid w:val="00AB6CA0"/>
    <w:rsid w:val="00AD1796"/>
    <w:rsid w:val="00AD6FDC"/>
    <w:rsid w:val="00AE26EA"/>
    <w:rsid w:val="00AF3C23"/>
    <w:rsid w:val="00B01501"/>
    <w:rsid w:val="00B02E41"/>
    <w:rsid w:val="00B05D16"/>
    <w:rsid w:val="00B10891"/>
    <w:rsid w:val="00B10C41"/>
    <w:rsid w:val="00B20718"/>
    <w:rsid w:val="00B25071"/>
    <w:rsid w:val="00B4548F"/>
    <w:rsid w:val="00B45493"/>
    <w:rsid w:val="00B60267"/>
    <w:rsid w:val="00B707E1"/>
    <w:rsid w:val="00B72EDA"/>
    <w:rsid w:val="00B800CE"/>
    <w:rsid w:val="00B801DC"/>
    <w:rsid w:val="00B8091A"/>
    <w:rsid w:val="00B878E1"/>
    <w:rsid w:val="00B87C7D"/>
    <w:rsid w:val="00B96E0E"/>
    <w:rsid w:val="00BA58B1"/>
    <w:rsid w:val="00BB6961"/>
    <w:rsid w:val="00BB6EAE"/>
    <w:rsid w:val="00BC5E60"/>
    <w:rsid w:val="00BC794D"/>
    <w:rsid w:val="00BE6043"/>
    <w:rsid w:val="00BE618D"/>
    <w:rsid w:val="00BE6ADB"/>
    <w:rsid w:val="00BE6AE1"/>
    <w:rsid w:val="00BF021F"/>
    <w:rsid w:val="00BF2E38"/>
    <w:rsid w:val="00BF5308"/>
    <w:rsid w:val="00BF7357"/>
    <w:rsid w:val="00C1437E"/>
    <w:rsid w:val="00C24439"/>
    <w:rsid w:val="00C25DED"/>
    <w:rsid w:val="00C429CC"/>
    <w:rsid w:val="00C47B10"/>
    <w:rsid w:val="00C53C70"/>
    <w:rsid w:val="00C72694"/>
    <w:rsid w:val="00C76F34"/>
    <w:rsid w:val="00C84A52"/>
    <w:rsid w:val="00CB057A"/>
    <w:rsid w:val="00CC3F56"/>
    <w:rsid w:val="00CD48D2"/>
    <w:rsid w:val="00CE1E55"/>
    <w:rsid w:val="00CE3D18"/>
    <w:rsid w:val="00CE7C7B"/>
    <w:rsid w:val="00CF37C6"/>
    <w:rsid w:val="00D046BD"/>
    <w:rsid w:val="00D0488B"/>
    <w:rsid w:val="00D04FB1"/>
    <w:rsid w:val="00D1231F"/>
    <w:rsid w:val="00D22008"/>
    <w:rsid w:val="00D302A1"/>
    <w:rsid w:val="00D327BC"/>
    <w:rsid w:val="00D32DE8"/>
    <w:rsid w:val="00D33F59"/>
    <w:rsid w:val="00D34073"/>
    <w:rsid w:val="00D35722"/>
    <w:rsid w:val="00D4357E"/>
    <w:rsid w:val="00D45DBA"/>
    <w:rsid w:val="00D52C32"/>
    <w:rsid w:val="00D56AB5"/>
    <w:rsid w:val="00D57E01"/>
    <w:rsid w:val="00D60153"/>
    <w:rsid w:val="00D61C7A"/>
    <w:rsid w:val="00D632F5"/>
    <w:rsid w:val="00D65480"/>
    <w:rsid w:val="00D66643"/>
    <w:rsid w:val="00D66BF7"/>
    <w:rsid w:val="00D67DF9"/>
    <w:rsid w:val="00D7187C"/>
    <w:rsid w:val="00D74179"/>
    <w:rsid w:val="00D75ABD"/>
    <w:rsid w:val="00D82D9B"/>
    <w:rsid w:val="00D94412"/>
    <w:rsid w:val="00D96A77"/>
    <w:rsid w:val="00DA40E3"/>
    <w:rsid w:val="00DA44EE"/>
    <w:rsid w:val="00DA50B1"/>
    <w:rsid w:val="00DB6C64"/>
    <w:rsid w:val="00DC6BAC"/>
    <w:rsid w:val="00DF001E"/>
    <w:rsid w:val="00DF1D82"/>
    <w:rsid w:val="00DF3FD1"/>
    <w:rsid w:val="00DF477F"/>
    <w:rsid w:val="00DF579C"/>
    <w:rsid w:val="00E1026A"/>
    <w:rsid w:val="00E10EEF"/>
    <w:rsid w:val="00E32B30"/>
    <w:rsid w:val="00E347F4"/>
    <w:rsid w:val="00E37765"/>
    <w:rsid w:val="00E401D5"/>
    <w:rsid w:val="00E51882"/>
    <w:rsid w:val="00E55DE8"/>
    <w:rsid w:val="00E81486"/>
    <w:rsid w:val="00E85F52"/>
    <w:rsid w:val="00E941B7"/>
    <w:rsid w:val="00E95EB4"/>
    <w:rsid w:val="00E9663B"/>
    <w:rsid w:val="00EA0C5D"/>
    <w:rsid w:val="00EA2A3F"/>
    <w:rsid w:val="00EA3526"/>
    <w:rsid w:val="00EB3DC1"/>
    <w:rsid w:val="00EC1666"/>
    <w:rsid w:val="00EC2249"/>
    <w:rsid w:val="00ED3DB7"/>
    <w:rsid w:val="00ED7038"/>
    <w:rsid w:val="00EE14E1"/>
    <w:rsid w:val="00EE230F"/>
    <w:rsid w:val="00EF5A3F"/>
    <w:rsid w:val="00EF5E88"/>
    <w:rsid w:val="00EF644B"/>
    <w:rsid w:val="00F028EB"/>
    <w:rsid w:val="00F066B2"/>
    <w:rsid w:val="00F257CB"/>
    <w:rsid w:val="00F342A0"/>
    <w:rsid w:val="00F4466D"/>
    <w:rsid w:val="00F56D1E"/>
    <w:rsid w:val="00F6243C"/>
    <w:rsid w:val="00F64B07"/>
    <w:rsid w:val="00F863CD"/>
    <w:rsid w:val="00F90460"/>
    <w:rsid w:val="00F9568C"/>
    <w:rsid w:val="00F96FA6"/>
    <w:rsid w:val="00FB4591"/>
    <w:rsid w:val="00FC20C1"/>
    <w:rsid w:val="00FC6D76"/>
    <w:rsid w:val="00FE5A9F"/>
    <w:rsid w:val="00FF0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57ABDE"/>
  <w15:docId w15:val="{4A71668D-15F7-4E23-B4C0-44000BFED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6961"/>
    <w:pPr>
      <w:spacing w:after="0" w:line="240" w:lineRule="exact"/>
    </w:pPr>
    <w:rPr>
      <w:rFonts w:ascii="DBU" w:hAnsi="DBU"/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B6961"/>
    <w:pPr>
      <w:keepNext/>
      <w:keepLines/>
      <w:spacing w:line="320" w:lineRule="exact"/>
      <w:outlineLvl w:val="0"/>
    </w:pPr>
    <w:rPr>
      <w:rFonts w:eastAsiaTheme="majorEastAsia" w:cstheme="majorBidi"/>
      <w:b/>
      <w:sz w:val="2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B6961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B6961"/>
    <w:pPr>
      <w:keepNext/>
      <w:keepLines/>
      <w:spacing w:line="180" w:lineRule="exact"/>
      <w:outlineLvl w:val="2"/>
    </w:pPr>
    <w:rPr>
      <w:rFonts w:eastAsiaTheme="majorEastAsia" w:cstheme="majorBidi"/>
      <w:b/>
      <w:sz w:val="1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B6961"/>
    <w:pPr>
      <w:keepNext/>
      <w:keepLines/>
      <w:spacing w:line="180" w:lineRule="exact"/>
      <w:outlineLvl w:val="3"/>
    </w:pPr>
    <w:rPr>
      <w:rFonts w:eastAsiaTheme="majorEastAsia" w:cstheme="majorBidi"/>
      <w:b/>
      <w:iCs/>
      <w:sz w:val="1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96E0E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96E0E"/>
  </w:style>
  <w:style w:type="paragraph" w:styleId="Sidefod">
    <w:name w:val="footer"/>
    <w:basedOn w:val="Normal"/>
    <w:link w:val="SidefodTegn"/>
    <w:uiPriority w:val="99"/>
    <w:unhideWhenUsed/>
    <w:rsid w:val="00B96E0E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96E0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96E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96E0E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EC1666"/>
    <w:rPr>
      <w:rFonts w:ascii="DBU" w:hAnsi="DBU"/>
      <w:color w:val="0000FF" w:themeColor="hyperlink"/>
      <w:sz w:val="18"/>
      <w:u w:val="single"/>
    </w:rPr>
  </w:style>
  <w:style w:type="paragraph" w:styleId="Listeafsnit">
    <w:name w:val="List Paragraph"/>
    <w:basedOn w:val="Normal"/>
    <w:uiPriority w:val="34"/>
    <w:qFormat/>
    <w:rsid w:val="00EC1666"/>
    <w:pPr>
      <w:numPr>
        <w:numId w:val="47"/>
      </w:numPr>
      <w:ind w:left="357" w:hanging="357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BB6961"/>
    <w:rPr>
      <w:rFonts w:ascii="DBU" w:eastAsiaTheme="majorEastAsia" w:hAnsi="DBU" w:cstheme="majorBidi"/>
      <w:b/>
      <w:sz w:val="24"/>
      <w:szCs w:val="32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A795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A795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A795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A795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A7955"/>
    <w:rPr>
      <w:b/>
      <w:bCs/>
      <w:sz w:val="20"/>
      <w:szCs w:val="20"/>
    </w:rPr>
  </w:style>
  <w:style w:type="table" w:styleId="Tabel-Gitter">
    <w:name w:val="Table Grid"/>
    <w:basedOn w:val="Tabel-Normal"/>
    <w:uiPriority w:val="59"/>
    <w:rsid w:val="00F25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BB6961"/>
    <w:rPr>
      <w:rFonts w:ascii="DBU" w:eastAsiaTheme="majorEastAsia" w:hAnsi="DBU" w:cstheme="majorBidi"/>
      <w:b/>
      <w:sz w:val="18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B6961"/>
    <w:rPr>
      <w:rFonts w:ascii="DBU" w:eastAsiaTheme="majorEastAsia" w:hAnsi="DBU" w:cstheme="majorBidi"/>
      <w:b/>
      <w:iCs/>
      <w:sz w:val="12"/>
    </w:rPr>
  </w:style>
  <w:style w:type="paragraph" w:styleId="Korrektur">
    <w:name w:val="Revision"/>
    <w:hidden/>
    <w:uiPriority w:val="99"/>
    <w:semiHidden/>
    <w:rsid w:val="00576723"/>
    <w:pPr>
      <w:spacing w:after="0" w:line="240" w:lineRule="auto"/>
    </w:pPr>
  </w:style>
  <w:style w:type="paragraph" w:customStyle="1" w:styleId="NormalSmall">
    <w:name w:val="Normal Small"/>
    <w:basedOn w:val="Normal"/>
    <w:qFormat/>
    <w:rsid w:val="00BB6961"/>
    <w:pPr>
      <w:spacing w:line="160" w:lineRule="exact"/>
    </w:pPr>
    <w:rPr>
      <w:rFonts w:eastAsia="Calibri" w:cs="Times New Roman"/>
      <w:sz w:val="12"/>
      <w:szCs w:val="24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BB6961"/>
    <w:rPr>
      <w:rFonts w:ascii="DBU" w:eastAsiaTheme="majorEastAsia" w:hAnsi="DBU" w:cstheme="majorBidi"/>
      <w:b/>
      <w:sz w:val="12"/>
      <w:szCs w:val="24"/>
    </w:rPr>
  </w:style>
  <w:style w:type="character" w:styleId="Fremhv">
    <w:name w:val="Emphasis"/>
    <w:basedOn w:val="Standardskrifttypeiafsnit"/>
    <w:uiPriority w:val="20"/>
    <w:qFormat/>
    <w:rsid w:val="00BB6961"/>
    <w:rPr>
      <w:rFonts w:ascii="DBU" w:hAnsi="DBU"/>
      <w:i/>
      <w:iCs/>
      <w:sz w:val="18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3701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da-DK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370127"/>
    <w:rPr>
      <w:rFonts w:ascii="Courier New" w:eastAsia="Times New Roman" w:hAnsi="Courier New" w:cs="Courier New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anskboldspilunion.sharepoint.com/sites/Branding/Skabeloner/Lokalunioner/DBU%20Fyn/Notat%20-%20DBU%20Fy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5ea8c3-4dc6-4736-841b-83f0a7b7f90b"/>
    <lcf76f155ced4ddcb4097134ff3c332f xmlns="85dff610-b0a8-4400-b91a-0dd0bedd90c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71E35C20DF4549BF13F7476E4BFFE3" ma:contentTypeVersion="11" ma:contentTypeDescription="Opret et nyt dokument." ma:contentTypeScope="" ma:versionID="1cd7c56a9d6cdda0d59899b0da1b8680">
  <xsd:schema xmlns:xsd="http://www.w3.org/2001/XMLSchema" xmlns:xs="http://www.w3.org/2001/XMLSchema" xmlns:p="http://schemas.microsoft.com/office/2006/metadata/properties" xmlns:ns2="85dff610-b0a8-4400-b91a-0dd0bedd90cd" xmlns:ns3="595ea8c3-4dc6-4736-841b-83f0a7b7f90b" targetNamespace="http://schemas.microsoft.com/office/2006/metadata/properties" ma:root="true" ma:fieldsID="753bd9494db76f583e6691ab29a2a450" ns2:_="" ns3:_="">
    <xsd:import namespace="85dff610-b0a8-4400-b91a-0dd0bedd90cd"/>
    <xsd:import namespace="595ea8c3-4dc6-4736-841b-83f0a7b7f9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ff610-b0a8-4400-b91a-0dd0bedd90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65f4492f-fb79-4ff7-84ed-df0ab84bd9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ea8c3-4dc6-4736-841b-83f0a7b7f90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fe23ff-bb5e-4191-9102-a9f811237327}" ma:internalName="TaxCatchAll" ma:showField="CatchAllData" ma:web="595ea8c3-4dc6-4736-841b-83f0a7b7f9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64055-5B24-4614-A9FE-AB4E22EBED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BA2085-8D2E-4413-978C-FD593FB62568}">
  <ds:schemaRefs>
    <ds:schemaRef ds:uri="http://schemas.microsoft.com/office/2006/metadata/properties"/>
    <ds:schemaRef ds:uri="http://schemas.microsoft.com/office/infopath/2007/PartnerControls"/>
    <ds:schemaRef ds:uri="595ea8c3-4dc6-4736-841b-83f0a7b7f90b"/>
    <ds:schemaRef ds:uri="85dff610-b0a8-4400-b91a-0dd0bedd90cd"/>
  </ds:schemaRefs>
</ds:datastoreItem>
</file>

<file path=customXml/itemProps3.xml><?xml version="1.0" encoding="utf-8"?>
<ds:datastoreItem xmlns:ds="http://schemas.openxmlformats.org/officeDocument/2006/customXml" ds:itemID="{10F8C40D-5005-42A6-A83A-A07331A40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ff610-b0a8-4400-b91a-0dd0bedd90cd"/>
    <ds:schemaRef ds:uri="595ea8c3-4dc6-4736-841b-83f0a7b7f9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8E1EF1-A4AA-4F4C-B7B8-B2F7C5E25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Notat%20-%20DBU%20Fyn</Template>
  <TotalTime>1</TotalTime>
  <Pages>2</Pages>
  <Words>173</Words>
  <Characters>1059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Dansk Boldspil-Union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Hoffmann Bro - DBU Fyn</dc:creator>
  <cp:keywords/>
  <cp:lastModifiedBy>Sarah Hoffmann Bro - DBU Fyn</cp:lastModifiedBy>
  <cp:revision>3</cp:revision>
  <cp:lastPrinted>2023-05-11T11:52:00Z</cp:lastPrinted>
  <dcterms:created xsi:type="dcterms:W3CDTF">2026-03-30T12:02:00Z</dcterms:created>
  <dcterms:modified xsi:type="dcterms:W3CDTF">2026-03-30T12:06:00Z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0x010100CF71E35C20DF4549BF13F7476E4BFFE3</vt:lpwstr>
  </property>
  <property fmtid="{D5CDD505-2E9C-101B-9397-08002B2CF9AE}" pid="3" name="Order">
    <vt:r8>16800</vt:r8>
  </property>
  <property fmtid="{D5CDD505-2E9C-101B-9397-08002B2CF9AE}" pid="4" name="MediaServiceImageTags">
    <vt:lpwstr/>
  </property>
</Properties>
</file>